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00CDB" w:rsidRPr="00D755F5" w:rsidRDefault="00747F2C" w:rsidP="00536695">
      <w:pPr>
        <w:pStyle w:val="-FrontUntertitel"/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3C6D683" wp14:editId="0E204412">
                <wp:simplePos x="0" y="0"/>
                <wp:positionH relativeFrom="page">
                  <wp:posOffset>8206105</wp:posOffset>
                </wp:positionH>
                <wp:positionV relativeFrom="page">
                  <wp:posOffset>1219200</wp:posOffset>
                </wp:positionV>
                <wp:extent cx="2189480" cy="214630"/>
                <wp:effectExtent l="0" t="0" r="1270" b="13970"/>
                <wp:wrapNone/>
                <wp:docPr id="1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9480" cy="214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74AF" w:rsidRDefault="00FA2830" w:rsidP="00536695">
                            <w:pPr>
                              <w:pStyle w:val="-Webadresse"/>
                            </w:pPr>
                            <w:r w:rsidRPr="00FA2830">
                              <w:t>www.ref-zollikon.ch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C6D683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646.15pt;margin-top:96pt;width:172.4pt;height:16.9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" filled="f" stroked="f">
                <v:textbox inset="0,0,0,0">
                  <w:txbxContent>
                    <w:p w:rsidR="00E474AF" w:rsidRDefault="00FA2830" w:rsidP="00536695">
                      <w:pPr>
                        <w:pStyle w:val="-Webadresse"/>
                      </w:pPr>
                      <w:r w:rsidRPr="00FA2830">
                        <w:t>www.ref-zollikon.ch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1A79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E743037" wp14:editId="2A6A86EC">
                <wp:simplePos x="0" y="0"/>
                <wp:positionH relativeFrom="page">
                  <wp:posOffset>2888615</wp:posOffset>
                </wp:positionH>
                <wp:positionV relativeFrom="page">
                  <wp:posOffset>1221740</wp:posOffset>
                </wp:positionV>
                <wp:extent cx="2144395" cy="214630"/>
                <wp:effectExtent l="0" t="0" r="8255" b="0"/>
                <wp:wrapNone/>
                <wp:docPr id="1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4395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74AF" w:rsidRDefault="00FA2830" w:rsidP="00536695">
                            <w:pPr>
                              <w:pStyle w:val="-Webadresse"/>
                            </w:pPr>
                            <w:r w:rsidRPr="00FA2830">
                              <w:t>www.ref-zollikon.ch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43037" id="Text Box 31" o:spid="_x0000_s1027" type="#_x0000_t202" style="position:absolute;margin-left:227.45pt;margin-top:96.2pt;width:168.85pt;height:16.9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" stroked="f">
                <v:textbox inset="0,0,0,0">
                  <w:txbxContent>
                    <w:p w:rsidR="00E474AF" w:rsidRDefault="00FA2830" w:rsidP="00536695">
                      <w:pPr>
                        <w:pStyle w:val="-Webadresse"/>
                      </w:pPr>
                      <w:r w:rsidRPr="00FA2830">
                        <w:t>www.ref-zollikon.ch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0211D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 wp14:anchorId="614773B3" wp14:editId="0D2E75AB">
                <wp:simplePos x="0" y="0"/>
                <wp:positionH relativeFrom="column">
                  <wp:posOffset>5364480</wp:posOffset>
                </wp:positionH>
                <wp:positionV relativeFrom="paragraph">
                  <wp:posOffset>2679700</wp:posOffset>
                </wp:positionV>
                <wp:extent cx="4100400" cy="2905200"/>
                <wp:effectExtent l="0" t="0" r="0" b="9525"/>
                <wp:wrapNone/>
                <wp:docPr id="14" name="Text Box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100400" cy="290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5192" w:rsidRPr="00275192" w:rsidRDefault="00275192" w:rsidP="00275192">
                            <w:pPr>
                              <w:pStyle w:val="-Titelfett"/>
                              <w:spacing w:before="120" w:after="240"/>
                              <w:contextualSpacing w:val="0"/>
                              <w:rPr>
                                <w:sz w:val="52"/>
                                <w:szCs w:val="52"/>
                              </w:rPr>
                            </w:pPr>
                            <w:r w:rsidRPr="00275192">
                              <w:rPr>
                                <w:sz w:val="52"/>
                                <w:szCs w:val="52"/>
                              </w:rPr>
                              <w:t>Swiss Tenors Christmas</w:t>
                            </w:r>
                          </w:p>
                          <w:p w:rsidR="00275192" w:rsidRPr="00275192" w:rsidRDefault="00275192" w:rsidP="00275192">
                            <w:pPr>
                              <w:pStyle w:val="-FrontUntertitel"/>
                              <w:spacing w:after="36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275192">
                              <w:rPr>
                                <w:sz w:val="36"/>
                                <w:szCs w:val="36"/>
                              </w:rPr>
                              <w:t>Lieder und Arien aus aller Welt</w:t>
                            </w:r>
                          </w:p>
                          <w:p w:rsidR="00275192" w:rsidRPr="00CE3C3A" w:rsidRDefault="00275192" w:rsidP="00275192">
                            <w:pPr>
                              <w:pStyle w:val="-Titelfett"/>
                              <w:spacing w:before="120" w:after="120"/>
                              <w:contextualSpacing w:val="0"/>
                              <w:rPr>
                                <w:sz w:val="32"/>
                                <w:szCs w:val="32"/>
                              </w:rPr>
                            </w:pPr>
                            <w:r w:rsidRPr="00886689">
                              <w:rPr>
                                <w:sz w:val="32"/>
                                <w:szCs w:val="32"/>
                              </w:rPr>
                              <w:t>Sonntag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,</w:t>
                            </w:r>
                            <w:r w:rsidRPr="0088668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29.</w:t>
                            </w:r>
                            <w:r w:rsidRPr="0088668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November,</w:t>
                            </w:r>
                            <w:r w:rsidRPr="0088668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18.00</w:t>
                            </w:r>
                            <w:r w:rsidRPr="00886689">
                              <w:rPr>
                                <w:sz w:val="32"/>
                                <w:szCs w:val="32"/>
                              </w:rPr>
                              <w:t xml:space="preserve"> Uhr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,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ref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>. Kirche Zollikon</w:t>
                            </w:r>
                          </w:p>
                          <w:p w:rsidR="00275192" w:rsidRDefault="00275192" w:rsidP="00275192">
                            <w:pPr>
                              <w:pStyle w:val="-FrontUntertitel"/>
                              <w:spacing w:after="120" w:line="240" w:lineRule="auto"/>
                            </w:pPr>
                            <w:r>
                              <w:t xml:space="preserve">Andri Calonder und Enrico </w:t>
                            </w:r>
                            <w:proofErr w:type="spellStart"/>
                            <w:r>
                              <w:t>Orlandi</w:t>
                            </w:r>
                            <w:proofErr w:type="spellEnd"/>
                            <w:r>
                              <w:t xml:space="preserve"> (Tenor)</w:t>
                            </w:r>
                          </w:p>
                          <w:p w:rsidR="00275192" w:rsidRDefault="00275192" w:rsidP="00275192">
                            <w:pPr>
                              <w:pStyle w:val="-FrontUntertitel"/>
                              <w:spacing w:after="120" w:line="240" w:lineRule="auto"/>
                            </w:pPr>
                            <w:r w:rsidRPr="001C0188">
                              <w:t xml:space="preserve">Jasmine Vollmer </w:t>
                            </w:r>
                            <w:r>
                              <w:t>(</w:t>
                            </w:r>
                            <w:r w:rsidRPr="001C0188">
                              <w:t>Harfe</w:t>
                            </w:r>
                            <w:r>
                              <w:t>)</w:t>
                            </w:r>
                            <w:r w:rsidRPr="001C0188">
                              <w:t xml:space="preserve"> </w:t>
                            </w:r>
                          </w:p>
                          <w:p w:rsidR="00275192" w:rsidRDefault="00275192" w:rsidP="00275192">
                            <w:pPr>
                              <w:pStyle w:val="-FrontUntertitel"/>
                              <w:spacing w:after="120" w:line="240" w:lineRule="auto"/>
                            </w:pPr>
                            <w:r>
                              <w:t>Beat Dähler (Flügel)</w:t>
                            </w:r>
                          </w:p>
                          <w:p w:rsidR="00275192" w:rsidRDefault="00275192" w:rsidP="00275192">
                            <w:pPr>
                              <w:pStyle w:val="-FrontUntertitel"/>
                              <w:spacing w:after="120" w:line="240" w:lineRule="auto"/>
                            </w:pPr>
                          </w:p>
                          <w:p w:rsidR="00275192" w:rsidRPr="00F24295" w:rsidRDefault="00275192" w:rsidP="00275192">
                            <w:pPr>
                              <w:pStyle w:val="-FrontUntertitel"/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275192" w:rsidRPr="00275192" w:rsidRDefault="00275192" w:rsidP="00275192">
                            <w:pPr>
                              <w:pStyle w:val="-FrontUntertitel"/>
                              <w:spacing w:after="120" w:line="240" w:lineRule="auto"/>
                              <w:rPr>
                                <w:lang w:val="de-DE"/>
                              </w:rPr>
                            </w:pPr>
                            <w:r>
                              <w:t>Kollekte (empfohlener Betrag 20.- pro Person)</w:t>
                            </w:r>
                          </w:p>
                          <w:p w:rsidR="00E474AF" w:rsidRPr="00275192" w:rsidRDefault="00E474AF" w:rsidP="006B1021">
                            <w:pPr>
                              <w:pStyle w:val="-FrontKurzinfo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773B3" id="Text Box 29" o:spid="_x0000_s1028" type="#_x0000_t202" style="position:absolute;margin-left:422.4pt;margin-top:211pt;width:322.85pt;height:228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" filled="f" stroked="f">
                <o:lock v:ext="edit" aspectratio="t"/>
                <v:textbox>
                  <w:txbxContent>
                    <w:p w:rsidR="00275192" w:rsidRPr="00275192" w:rsidRDefault="00275192" w:rsidP="00275192">
                      <w:pPr>
                        <w:pStyle w:val="-Titelfett"/>
                        <w:spacing w:before="120" w:after="240"/>
                        <w:contextualSpacing w:val="0"/>
                        <w:rPr>
                          <w:sz w:val="52"/>
                          <w:szCs w:val="52"/>
                        </w:rPr>
                      </w:pPr>
                      <w:r w:rsidRPr="00275192">
                        <w:rPr>
                          <w:sz w:val="52"/>
                          <w:szCs w:val="52"/>
                        </w:rPr>
                        <w:t>Swiss Tenors Christmas</w:t>
                      </w:r>
                    </w:p>
                    <w:p w:rsidR="00275192" w:rsidRPr="00275192" w:rsidRDefault="00275192" w:rsidP="00275192">
                      <w:pPr>
                        <w:pStyle w:val="-FrontUntertitel"/>
                        <w:spacing w:after="360" w:line="240" w:lineRule="auto"/>
                        <w:rPr>
                          <w:sz w:val="36"/>
                          <w:szCs w:val="36"/>
                        </w:rPr>
                      </w:pPr>
                      <w:r w:rsidRPr="00275192">
                        <w:rPr>
                          <w:sz w:val="36"/>
                          <w:szCs w:val="36"/>
                        </w:rPr>
                        <w:t>Lieder und Arien aus aller Welt</w:t>
                      </w:r>
                    </w:p>
                    <w:p w:rsidR="00275192" w:rsidRPr="00CE3C3A" w:rsidRDefault="00275192" w:rsidP="00275192">
                      <w:pPr>
                        <w:pStyle w:val="-Titelfett"/>
                        <w:spacing w:before="120" w:after="120"/>
                        <w:contextualSpacing w:val="0"/>
                        <w:rPr>
                          <w:sz w:val="32"/>
                          <w:szCs w:val="32"/>
                        </w:rPr>
                      </w:pPr>
                      <w:r w:rsidRPr="00886689">
                        <w:rPr>
                          <w:sz w:val="32"/>
                          <w:szCs w:val="32"/>
                        </w:rPr>
                        <w:t>Sonntag</w:t>
                      </w:r>
                      <w:r>
                        <w:rPr>
                          <w:sz w:val="32"/>
                          <w:szCs w:val="32"/>
                        </w:rPr>
                        <w:t>,</w:t>
                      </w:r>
                      <w:r w:rsidRPr="00886689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>29.</w:t>
                      </w:r>
                      <w:r w:rsidRPr="00886689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>November,</w:t>
                      </w:r>
                      <w:r w:rsidRPr="00886689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>18.00</w:t>
                      </w:r>
                      <w:r w:rsidRPr="00886689">
                        <w:rPr>
                          <w:sz w:val="32"/>
                          <w:szCs w:val="32"/>
                        </w:rPr>
                        <w:t xml:space="preserve"> Uhr</w:t>
                      </w:r>
                      <w:r>
                        <w:rPr>
                          <w:sz w:val="32"/>
                          <w:szCs w:val="32"/>
                        </w:rPr>
                        <w:t xml:space="preserve">, </w:t>
                      </w:r>
                      <w:r>
                        <w:rPr>
                          <w:sz w:val="32"/>
                          <w:szCs w:val="32"/>
                        </w:rPr>
                        <w:br/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ref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>. Kirche Zollikon</w:t>
                      </w:r>
                    </w:p>
                    <w:p w:rsidR="00275192" w:rsidRDefault="00275192" w:rsidP="00275192">
                      <w:pPr>
                        <w:pStyle w:val="-FrontUntertitel"/>
                        <w:spacing w:after="120" w:line="240" w:lineRule="auto"/>
                      </w:pPr>
                      <w:r>
                        <w:t xml:space="preserve">Andri </w:t>
                      </w:r>
                      <w:proofErr w:type="spellStart"/>
                      <w:r>
                        <w:t>Calonder</w:t>
                      </w:r>
                      <w:proofErr w:type="spellEnd"/>
                      <w:r>
                        <w:t xml:space="preserve"> und Enrico </w:t>
                      </w:r>
                      <w:proofErr w:type="spellStart"/>
                      <w:r>
                        <w:t>Orlandi</w:t>
                      </w:r>
                      <w:proofErr w:type="spellEnd"/>
                      <w:r>
                        <w:t xml:space="preserve"> (Tenor)</w:t>
                      </w:r>
                    </w:p>
                    <w:p w:rsidR="00275192" w:rsidRDefault="00275192" w:rsidP="00275192">
                      <w:pPr>
                        <w:pStyle w:val="-FrontUntertitel"/>
                        <w:spacing w:after="120" w:line="240" w:lineRule="auto"/>
                      </w:pPr>
                      <w:r w:rsidRPr="001C0188">
                        <w:t xml:space="preserve">Jasmine Vollmer </w:t>
                      </w:r>
                      <w:r>
                        <w:t>(</w:t>
                      </w:r>
                      <w:r w:rsidRPr="001C0188">
                        <w:t>Harfe</w:t>
                      </w:r>
                      <w:r>
                        <w:t>)</w:t>
                      </w:r>
                      <w:r w:rsidRPr="001C0188">
                        <w:t xml:space="preserve"> </w:t>
                      </w:r>
                    </w:p>
                    <w:p w:rsidR="00275192" w:rsidRDefault="00275192" w:rsidP="00275192">
                      <w:pPr>
                        <w:pStyle w:val="-FrontUntertitel"/>
                        <w:spacing w:after="120" w:line="240" w:lineRule="auto"/>
                      </w:pPr>
                      <w:r>
                        <w:t>Beat Dähler (Flügel)</w:t>
                      </w:r>
                    </w:p>
                    <w:p w:rsidR="00275192" w:rsidRDefault="00275192" w:rsidP="00275192">
                      <w:pPr>
                        <w:pStyle w:val="-FrontUntertitel"/>
                        <w:spacing w:after="120" w:line="240" w:lineRule="auto"/>
                      </w:pPr>
                    </w:p>
                    <w:p w:rsidR="00275192" w:rsidRPr="00F24295" w:rsidRDefault="00275192" w:rsidP="00275192">
                      <w:pPr>
                        <w:pStyle w:val="-FrontUntertitel"/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:rsidR="00275192" w:rsidRPr="00275192" w:rsidRDefault="00275192" w:rsidP="00275192">
                      <w:pPr>
                        <w:pStyle w:val="-FrontUntertitel"/>
                        <w:spacing w:after="120" w:line="240" w:lineRule="auto"/>
                        <w:rPr>
                          <w:lang w:val="de-DE"/>
                        </w:rPr>
                      </w:pPr>
                      <w:r>
                        <w:t>Kollekte (empfohlener Betrag 20.- pro Person)</w:t>
                      </w:r>
                    </w:p>
                    <w:p w:rsidR="00E474AF" w:rsidRPr="00275192" w:rsidRDefault="00E474AF" w:rsidP="006B1021">
                      <w:pPr>
                        <w:pStyle w:val="-FrontKurzinfo"/>
                        <w:rPr>
                          <w:lang w:val="de-DE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0211D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A64DA37" wp14:editId="1A14598F">
                <wp:simplePos x="0" y="0"/>
                <wp:positionH relativeFrom="page">
                  <wp:posOffset>5681345</wp:posOffset>
                </wp:positionH>
                <wp:positionV relativeFrom="page">
                  <wp:posOffset>4144010</wp:posOffset>
                </wp:positionV>
                <wp:extent cx="4716145" cy="1076325"/>
                <wp:effectExtent l="4445" t="635" r="3810" b="8890"/>
                <wp:wrapNone/>
                <wp:docPr id="12" name="Rectangl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716145" cy="1076325"/>
                        </a:xfrm>
                        <a:prstGeom prst="rect">
                          <a:avLst/>
                        </a:prstGeom>
                        <a:solidFill>
                          <a:srgbClr val="0079BC">
                            <a:alpha val="49001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70404A" id="Rectangle 28" o:spid="_x0000_s1026" style="position:absolute;margin-left:447.35pt;margin-top:326.3pt;width:371.35pt;height:84.7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" fillcolor="#0079bc" stroked="f" strokecolor="#f2f2f2" strokeweight="3pt">
                <v:fill opacity="32125f"/>
                <v:shadow color="#243f60" opacity=".5" offset="1pt"/>
                <o:lock v:ext="edit" aspectratio="t"/>
                <w10:wrap anchorx="page" anchory="page"/>
              </v:rect>
            </w:pict>
          </mc:Fallback>
        </mc:AlternateContent>
      </w:r>
      <w:r w:rsidR="00A0211D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1312" behindDoc="1" locked="1" layoutInCell="1" allowOverlap="1" wp14:anchorId="19BC73CE" wp14:editId="6DB369CB">
                <wp:simplePos x="0" y="0"/>
                <wp:positionH relativeFrom="page">
                  <wp:posOffset>5681345</wp:posOffset>
                </wp:positionH>
                <wp:positionV relativeFrom="margin">
                  <wp:posOffset>3686810</wp:posOffset>
                </wp:positionV>
                <wp:extent cx="4716145" cy="2066925"/>
                <wp:effectExtent l="4445" t="0" r="3810" b="2540"/>
                <wp:wrapNone/>
                <wp:docPr id="8" name="Rectangl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716145" cy="20669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0079BC"/>
                            </a:gs>
                            <a:gs pos="100000">
                              <a:srgbClr val="0079BC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2DC27E" id="Rectangle 27" o:spid="_x0000_s1026" style="position:absolute;margin-left:447.35pt;margin-top:290.3pt;width:371.35pt;height:162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" fillcolor="#0079bc" stroked="f" strokecolor="#f2f2f2" strokeweight="3pt">
                <v:fill color2="#0079bc" focus="100%" type="gradient"/>
                <v:shadow color="#243f60" opacity=".5" offset="1pt"/>
                <o:lock v:ext="edit" aspectratio="t"/>
                <w10:wrap anchorx="page" anchory="margin"/>
                <w10:anchorlock/>
              </v:rect>
            </w:pict>
          </mc:Fallback>
        </mc:AlternateContent>
      </w:r>
      <w:r w:rsidR="00A0211D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0288" behindDoc="1" locked="1" layoutInCell="1" allowOverlap="1" wp14:anchorId="16EE8749" wp14:editId="57C8BCA2">
                <wp:simplePos x="0" y="0"/>
                <wp:positionH relativeFrom="page">
                  <wp:posOffset>5681345</wp:posOffset>
                </wp:positionH>
                <wp:positionV relativeFrom="page">
                  <wp:posOffset>1440180</wp:posOffset>
                </wp:positionV>
                <wp:extent cx="4716145" cy="3780155"/>
                <wp:effectExtent l="0" t="0" r="8255" b="0"/>
                <wp:wrapNone/>
                <wp:docPr id="7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6145" cy="3780155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D223DD" id="Rectangle 26" o:spid="_x0000_s1026" style="position:absolute;margin-left:447.35pt;margin-top:113.4pt;width:371.35pt;height:297.6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B0oAAAAAUmdodGxvbmcAAAkd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AzhCSU0EDAAAAAAQrAAAAAEAAACgAAAAgAAAAeAAAPAAAAAQkAAYAAH/2P/t&#10;AAxBZG9iZV9DTQAB/+4ADkFkb2JlAGSAAAAAAf/bAIQADAgICAkIDAkJDBELCgsRFQ8MDA8VGBMT&#10;FRMTGBEMDAwMDAwRDAwMDAwMDAwMDAwMDAwMDAwMDAwMDAwMDAwMDAENCwsNDg0QDg4QFA4ODhQU&#10;Dg4ODhQRDAwMDAwREQwMDAwMDBEMDAwMDAwMDAwMDAwMDAwMDAwMDAwMDAwMDAwM/8AAEQgAgA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Q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" stroked="f">
                <v:fill r:id="rId8" o:title="" recolor="t" rotate="t" type="frame"/>
                <w10:wrap anchorx="page" anchory="page"/>
                <w10:anchorlock/>
              </v:rect>
            </w:pict>
          </mc:Fallback>
        </mc:AlternateContent>
      </w:r>
      <w:r w:rsidR="00A0211D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 wp14:anchorId="4AF966C5" wp14:editId="5CE87E30">
                <wp:simplePos x="0" y="0"/>
                <wp:positionH relativeFrom="column">
                  <wp:posOffset>46990</wp:posOffset>
                </wp:positionH>
                <wp:positionV relativeFrom="paragraph">
                  <wp:posOffset>2670175</wp:posOffset>
                </wp:positionV>
                <wp:extent cx="4140000" cy="2905200"/>
                <wp:effectExtent l="0" t="0" r="0" b="9525"/>
                <wp:wrapNone/>
                <wp:docPr id="6" name="Text Box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140000" cy="290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5192" w:rsidRPr="00275192" w:rsidRDefault="00275192" w:rsidP="00275192">
                            <w:pPr>
                              <w:pStyle w:val="-Titelfett"/>
                              <w:spacing w:before="120" w:after="240"/>
                              <w:contextualSpacing w:val="0"/>
                              <w:rPr>
                                <w:sz w:val="52"/>
                                <w:szCs w:val="52"/>
                              </w:rPr>
                            </w:pPr>
                            <w:r w:rsidRPr="00275192">
                              <w:rPr>
                                <w:sz w:val="52"/>
                                <w:szCs w:val="52"/>
                              </w:rPr>
                              <w:t>Swiss Tenors Christmas</w:t>
                            </w:r>
                          </w:p>
                          <w:p w:rsidR="00275192" w:rsidRPr="00275192" w:rsidRDefault="00275192" w:rsidP="00275192">
                            <w:pPr>
                              <w:pStyle w:val="-FrontUntertitel"/>
                              <w:spacing w:after="36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275192">
                              <w:rPr>
                                <w:sz w:val="36"/>
                                <w:szCs w:val="36"/>
                              </w:rPr>
                              <w:t>Lieder und Arien aus aller Welt</w:t>
                            </w:r>
                          </w:p>
                          <w:p w:rsidR="00275192" w:rsidRPr="00CE3C3A" w:rsidRDefault="00275192" w:rsidP="00275192">
                            <w:pPr>
                              <w:pStyle w:val="-Titelfett"/>
                              <w:spacing w:before="120" w:after="120"/>
                              <w:contextualSpacing w:val="0"/>
                              <w:rPr>
                                <w:sz w:val="32"/>
                                <w:szCs w:val="32"/>
                              </w:rPr>
                            </w:pPr>
                            <w:r w:rsidRPr="00886689">
                              <w:rPr>
                                <w:sz w:val="32"/>
                                <w:szCs w:val="32"/>
                              </w:rPr>
                              <w:t>Sonntag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,</w:t>
                            </w:r>
                            <w:r w:rsidRPr="0088668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29.</w:t>
                            </w:r>
                            <w:r w:rsidRPr="0088668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November,</w:t>
                            </w:r>
                            <w:r w:rsidRPr="0088668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18.00</w:t>
                            </w:r>
                            <w:r w:rsidRPr="00886689">
                              <w:rPr>
                                <w:sz w:val="32"/>
                                <w:szCs w:val="32"/>
                              </w:rPr>
                              <w:t xml:space="preserve"> Uhr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,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ref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>. Kirche Zollikon</w:t>
                            </w:r>
                          </w:p>
                          <w:p w:rsidR="00275192" w:rsidRDefault="00275192" w:rsidP="00275192">
                            <w:pPr>
                              <w:pStyle w:val="-FrontUntertitel"/>
                              <w:spacing w:after="120" w:line="240" w:lineRule="auto"/>
                            </w:pPr>
                            <w:r>
                              <w:t xml:space="preserve">Andri Calonder und Enrico </w:t>
                            </w:r>
                            <w:proofErr w:type="spellStart"/>
                            <w:r>
                              <w:t>Orlandi</w:t>
                            </w:r>
                            <w:proofErr w:type="spellEnd"/>
                            <w:r>
                              <w:t xml:space="preserve"> (Tenor)</w:t>
                            </w:r>
                          </w:p>
                          <w:p w:rsidR="00275192" w:rsidRDefault="00275192" w:rsidP="00275192">
                            <w:pPr>
                              <w:pStyle w:val="-FrontUntertitel"/>
                              <w:spacing w:after="120" w:line="240" w:lineRule="auto"/>
                            </w:pPr>
                            <w:r w:rsidRPr="001C0188">
                              <w:t xml:space="preserve">Jasmine Vollmer </w:t>
                            </w:r>
                            <w:r>
                              <w:t>(</w:t>
                            </w:r>
                            <w:r w:rsidRPr="001C0188">
                              <w:t>Harfe</w:t>
                            </w:r>
                            <w:r>
                              <w:t>)</w:t>
                            </w:r>
                            <w:r w:rsidRPr="001C0188">
                              <w:t xml:space="preserve"> </w:t>
                            </w:r>
                          </w:p>
                          <w:p w:rsidR="00275192" w:rsidRDefault="00275192" w:rsidP="00275192">
                            <w:pPr>
                              <w:pStyle w:val="-FrontUntertitel"/>
                              <w:spacing w:after="120" w:line="240" w:lineRule="auto"/>
                            </w:pPr>
                            <w:r>
                              <w:t>Beat Dähler (Flügel)</w:t>
                            </w:r>
                          </w:p>
                          <w:p w:rsidR="00275192" w:rsidRDefault="00275192" w:rsidP="00275192">
                            <w:pPr>
                              <w:pStyle w:val="-FrontUntertitel"/>
                              <w:spacing w:after="120" w:line="240" w:lineRule="auto"/>
                            </w:pPr>
                          </w:p>
                          <w:p w:rsidR="00275192" w:rsidRPr="00F24295" w:rsidRDefault="00275192" w:rsidP="00275192">
                            <w:pPr>
                              <w:pStyle w:val="-FrontUntertitel"/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E474AF" w:rsidRPr="00275192" w:rsidRDefault="00275192" w:rsidP="00275192">
                            <w:pPr>
                              <w:pStyle w:val="-FrontUntertitel"/>
                              <w:spacing w:after="120" w:line="240" w:lineRule="auto"/>
                              <w:rPr>
                                <w:lang w:val="de-DE"/>
                              </w:rPr>
                            </w:pPr>
                            <w:r>
                              <w:t>Kollekte (empfohlener Betrag 20.- pro Person)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966C5" id="Text Box 25" o:spid="_x0000_s1029" type="#_x0000_t202" style="position:absolute;margin-left:3.7pt;margin-top:210.25pt;width:326pt;height:228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" filled="f" stroked="f">
                <o:lock v:ext="edit" aspectratio="t"/>
                <v:textbox>
                  <w:txbxContent>
                    <w:p w:rsidR="00275192" w:rsidRPr="00275192" w:rsidRDefault="00275192" w:rsidP="00275192">
                      <w:pPr>
                        <w:pStyle w:val="-Titelfett"/>
                        <w:spacing w:before="120" w:after="240"/>
                        <w:contextualSpacing w:val="0"/>
                        <w:rPr>
                          <w:sz w:val="52"/>
                          <w:szCs w:val="52"/>
                        </w:rPr>
                      </w:pPr>
                      <w:r w:rsidRPr="00275192">
                        <w:rPr>
                          <w:sz w:val="52"/>
                          <w:szCs w:val="52"/>
                        </w:rPr>
                        <w:t>Swiss Tenors Christmas</w:t>
                      </w:r>
                    </w:p>
                    <w:p w:rsidR="00275192" w:rsidRPr="00275192" w:rsidRDefault="00275192" w:rsidP="00275192">
                      <w:pPr>
                        <w:pStyle w:val="-FrontUntertitel"/>
                        <w:spacing w:after="360" w:line="240" w:lineRule="auto"/>
                        <w:rPr>
                          <w:sz w:val="36"/>
                          <w:szCs w:val="36"/>
                        </w:rPr>
                      </w:pPr>
                      <w:r w:rsidRPr="00275192">
                        <w:rPr>
                          <w:sz w:val="36"/>
                          <w:szCs w:val="36"/>
                        </w:rPr>
                        <w:t>Lieder und Arien aus aller Welt</w:t>
                      </w:r>
                    </w:p>
                    <w:p w:rsidR="00275192" w:rsidRPr="00CE3C3A" w:rsidRDefault="00275192" w:rsidP="00275192">
                      <w:pPr>
                        <w:pStyle w:val="-Titelfett"/>
                        <w:spacing w:before="120" w:after="120"/>
                        <w:contextualSpacing w:val="0"/>
                        <w:rPr>
                          <w:sz w:val="32"/>
                          <w:szCs w:val="32"/>
                        </w:rPr>
                      </w:pPr>
                      <w:r w:rsidRPr="00886689">
                        <w:rPr>
                          <w:sz w:val="32"/>
                          <w:szCs w:val="32"/>
                        </w:rPr>
                        <w:t>Sonntag</w:t>
                      </w:r>
                      <w:r>
                        <w:rPr>
                          <w:sz w:val="32"/>
                          <w:szCs w:val="32"/>
                        </w:rPr>
                        <w:t>,</w:t>
                      </w:r>
                      <w:r w:rsidRPr="00886689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>29.</w:t>
                      </w:r>
                      <w:r w:rsidRPr="00886689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>November,</w:t>
                      </w:r>
                      <w:r w:rsidRPr="00886689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>18.00</w:t>
                      </w:r>
                      <w:r w:rsidRPr="00886689">
                        <w:rPr>
                          <w:sz w:val="32"/>
                          <w:szCs w:val="32"/>
                        </w:rPr>
                        <w:t xml:space="preserve"> Uhr</w:t>
                      </w:r>
                      <w:r>
                        <w:rPr>
                          <w:sz w:val="32"/>
                          <w:szCs w:val="32"/>
                        </w:rPr>
                        <w:t xml:space="preserve">, </w:t>
                      </w:r>
                      <w:r>
                        <w:rPr>
                          <w:sz w:val="32"/>
                          <w:szCs w:val="32"/>
                        </w:rPr>
                        <w:br/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ref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>. Kirche Zollikon</w:t>
                      </w:r>
                    </w:p>
                    <w:p w:rsidR="00275192" w:rsidRDefault="00275192" w:rsidP="00275192">
                      <w:pPr>
                        <w:pStyle w:val="-FrontUntertitel"/>
                        <w:spacing w:after="120" w:line="240" w:lineRule="auto"/>
                      </w:pPr>
                      <w:r>
                        <w:t xml:space="preserve">Andri </w:t>
                      </w:r>
                      <w:proofErr w:type="spellStart"/>
                      <w:r>
                        <w:t>Calonder</w:t>
                      </w:r>
                      <w:proofErr w:type="spellEnd"/>
                      <w:r>
                        <w:t xml:space="preserve"> und Enrico </w:t>
                      </w:r>
                      <w:proofErr w:type="spellStart"/>
                      <w:r>
                        <w:t>Orlandi</w:t>
                      </w:r>
                      <w:proofErr w:type="spellEnd"/>
                      <w:r>
                        <w:t xml:space="preserve"> (Tenor)</w:t>
                      </w:r>
                    </w:p>
                    <w:p w:rsidR="00275192" w:rsidRDefault="00275192" w:rsidP="00275192">
                      <w:pPr>
                        <w:pStyle w:val="-FrontUntertitel"/>
                        <w:spacing w:after="120" w:line="240" w:lineRule="auto"/>
                      </w:pPr>
                      <w:r w:rsidRPr="001C0188">
                        <w:t xml:space="preserve">Jasmine Vollmer </w:t>
                      </w:r>
                      <w:r>
                        <w:t>(</w:t>
                      </w:r>
                      <w:r w:rsidRPr="001C0188">
                        <w:t>Harfe</w:t>
                      </w:r>
                      <w:r>
                        <w:t>)</w:t>
                      </w:r>
                      <w:r w:rsidRPr="001C0188">
                        <w:t xml:space="preserve"> </w:t>
                      </w:r>
                    </w:p>
                    <w:p w:rsidR="00275192" w:rsidRDefault="00275192" w:rsidP="00275192">
                      <w:pPr>
                        <w:pStyle w:val="-FrontUntertitel"/>
                        <w:spacing w:after="120" w:line="240" w:lineRule="auto"/>
                      </w:pPr>
                      <w:r>
                        <w:t>Beat Dähler (Flügel)</w:t>
                      </w:r>
                    </w:p>
                    <w:p w:rsidR="00275192" w:rsidRDefault="00275192" w:rsidP="00275192">
                      <w:pPr>
                        <w:pStyle w:val="-FrontUntertitel"/>
                        <w:spacing w:after="120" w:line="240" w:lineRule="auto"/>
                      </w:pPr>
                    </w:p>
                    <w:p w:rsidR="00275192" w:rsidRPr="00F24295" w:rsidRDefault="00275192" w:rsidP="00275192">
                      <w:pPr>
                        <w:pStyle w:val="-FrontUntertitel"/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:rsidR="00E474AF" w:rsidRPr="00275192" w:rsidRDefault="00275192" w:rsidP="00275192">
                      <w:pPr>
                        <w:pStyle w:val="-FrontUntertitel"/>
                        <w:spacing w:after="120" w:line="240" w:lineRule="auto"/>
                        <w:rPr>
                          <w:lang w:val="de-DE"/>
                        </w:rPr>
                      </w:pPr>
                      <w:r>
                        <w:t>Kollekte (empfohlener Betrag 20.- pro Person)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0211D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E3DE37C" wp14:editId="074CE30B">
                <wp:simplePos x="0" y="0"/>
                <wp:positionH relativeFrom="page">
                  <wp:posOffset>320675</wp:posOffset>
                </wp:positionH>
                <wp:positionV relativeFrom="page">
                  <wp:posOffset>4150995</wp:posOffset>
                </wp:positionV>
                <wp:extent cx="4716145" cy="1076325"/>
                <wp:effectExtent l="6350" t="7620" r="1905" b="1905"/>
                <wp:wrapNone/>
                <wp:docPr id="5" name="Rectangl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716145" cy="1076325"/>
                        </a:xfrm>
                        <a:prstGeom prst="rect">
                          <a:avLst/>
                        </a:prstGeom>
                        <a:solidFill>
                          <a:srgbClr val="0079BC">
                            <a:alpha val="49001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10BC0A" id="Rectangle 24" o:spid="_x0000_s1026" style="position:absolute;margin-left:25.25pt;margin-top:326.85pt;width:371.35pt;height:84.7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" fillcolor="#0079bc" stroked="f" strokecolor="#f2f2f2" strokeweight="3pt">
                <v:fill opacity="32125f"/>
                <v:shadow color="#243f60" opacity=".5" offset="1pt"/>
                <o:lock v:ext="edit" aspectratio="t"/>
                <w10:wrap anchorx="page" anchory="page"/>
              </v:rect>
            </w:pict>
          </mc:Fallback>
        </mc:AlternateContent>
      </w:r>
      <w:r w:rsidR="00A0211D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8240" behindDoc="1" locked="1" layoutInCell="1" allowOverlap="1" wp14:anchorId="2BAECC0D" wp14:editId="6BD6EB42">
                <wp:simplePos x="0" y="0"/>
                <wp:positionH relativeFrom="page">
                  <wp:posOffset>320675</wp:posOffset>
                </wp:positionH>
                <wp:positionV relativeFrom="margin">
                  <wp:posOffset>3684270</wp:posOffset>
                </wp:positionV>
                <wp:extent cx="4716145" cy="2066925"/>
                <wp:effectExtent l="0" t="4445" r="1905" b="0"/>
                <wp:wrapNone/>
                <wp:docPr id="4" name="Rectangl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716145" cy="20669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0079BC"/>
                            </a:gs>
                            <a:gs pos="100000">
                              <a:srgbClr val="0079BC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F01C2A" id="Rectangle 23" o:spid="_x0000_s1026" style="position:absolute;margin-left:25.25pt;margin-top:290.1pt;width:371.35pt;height:162.7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" fillcolor="#0079bc" stroked="f" strokecolor="#f2f2f2" strokeweight="3pt">
                <v:fill color2="#0079bc" focus="100%" type="gradient"/>
                <v:shadow color="#243f60" opacity=".5" offset="1pt"/>
                <o:lock v:ext="edit" aspectratio="t"/>
                <w10:wrap anchorx="page" anchory="margin"/>
                <w10:anchorlock/>
              </v:rect>
            </w:pict>
          </mc:Fallback>
        </mc:AlternateContent>
      </w:r>
      <w:r w:rsidR="00A0211D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2F0C2954" wp14:editId="009A5A01">
                <wp:simplePos x="0" y="0"/>
                <wp:positionH relativeFrom="page">
                  <wp:posOffset>320675</wp:posOffset>
                </wp:positionH>
                <wp:positionV relativeFrom="page">
                  <wp:posOffset>1440180</wp:posOffset>
                </wp:positionV>
                <wp:extent cx="4716145" cy="3780155"/>
                <wp:effectExtent l="0" t="0" r="8255" b="0"/>
                <wp:wrapNone/>
                <wp:docPr id="3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6145" cy="3780155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322A5F" id="Rectangle 22" o:spid="_x0000_s1026" style="position:absolute;margin-left:25.25pt;margin-top:113.4pt;width:371.35pt;height:297.6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JsdEDQqpcs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O0I&#10;ZgACAAIA7QhmAAIAAjhCSU0EJgAAAAAADgAAAAAAAAAAAAA/gAAAOEJJTQQNAAAAAAAEAAAAWjhC&#10;SU0EGQAAAAAABAAAAB44QklNA/MAAAAAAAkAAAAAAAAAAAE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HSgAAAABSZ2h0bG9uZwAACR0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DOEJJTQQMAAAAABCsAAAAAQAAAKAAAACAAAAB4AAA8AAAABCQABgAAf/Y/+0A&#10;DEFkb2JlX0NNAAH/7gAOQWRvYmUAZIAAAAAB/9sAhAAMCAgICQgMCQkMEQsKCxEVDwwMDxUYExMV&#10;ExMYEQwMDAwMDBEMDAwMDAwMDAwMDAwMDAwMDAwMDAwMDAwMDAwMAQ0LCw0ODRAODhAUDg4OFBQO&#10;Dg4OFBEMDAwMDBERDAwMDAwMEQwMDAwMDAwMDAwMDAwMDAwMDAwMDAwMDAwMDAz/wAARCACA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B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" stroked="f">
                <v:fill r:id="rId8" o:title="" recolor="t" rotate="t" type="frame"/>
                <w10:wrap anchorx="page" anchory="page"/>
                <w10:anchorlock/>
              </v:rect>
            </w:pict>
          </mc:Fallback>
        </mc:AlternateContent>
      </w:r>
      <w:r w:rsidR="00107BA8">
        <w:br w:type="page"/>
      </w:r>
      <w:r w:rsidR="001447C6"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7B8DB6" wp14:editId="6AF8658B">
                <wp:simplePos x="0" y="0"/>
                <wp:positionH relativeFrom="page">
                  <wp:posOffset>758521</wp:posOffset>
                </wp:positionH>
                <wp:positionV relativeFrom="page">
                  <wp:posOffset>1260475</wp:posOffset>
                </wp:positionV>
                <wp:extent cx="3960000" cy="6120000"/>
                <wp:effectExtent l="0" t="0" r="254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0000" cy="612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5192" w:rsidRPr="00275192" w:rsidRDefault="00275192" w:rsidP="00275192">
                            <w:pPr>
                              <w:pStyle w:val="-RckseiteUntertitel"/>
                              <w:ind w:left="0"/>
                              <w:rPr>
                                <w:b/>
                              </w:rPr>
                            </w:pPr>
                            <w:r w:rsidRPr="00275192">
                              <w:rPr>
                                <w:b/>
                              </w:rPr>
                              <w:t xml:space="preserve">Konzert zum 1. Advent </w:t>
                            </w:r>
                          </w:p>
                          <w:p w:rsidR="00275192" w:rsidRPr="00275192" w:rsidRDefault="00275192" w:rsidP="00275192">
                            <w:pPr>
                              <w:pStyle w:val="-RckseiteUntertitel"/>
                              <w:ind w:left="0"/>
                              <w:rPr>
                                <w:b/>
                              </w:rPr>
                            </w:pPr>
                            <w:r w:rsidRPr="00275192">
                              <w:rPr>
                                <w:b/>
                              </w:rPr>
                              <w:t>mit den bekannten Swiss Tenors</w:t>
                            </w:r>
                          </w:p>
                          <w:p w:rsidR="00275192" w:rsidRDefault="00275192" w:rsidP="0027519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:rsidR="00275192" w:rsidRDefault="00275192" w:rsidP="0027519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 xml:space="preserve">Enrico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Orlandi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 xml:space="preserve"> und Andri Calonder sind live-Vokalkünstler der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br/>
                              <w:t>gehobenen Klasse mit dem besonderen Etwas – charmant, witzig und cool. Mit einer Vielfalt von Programmen und einem inter-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br/>
                              <w:t xml:space="preserve">nationalen Repertoire, mit ihren Stimmen, die unter die Haut gehen und mit charismatischer Präsenz konnten die beiden schon so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br/>
                              <w:t>manches Publikum begeistern. Für das Zolliker Konzert haben sie extra ein vielfältiges Programm mit Liedern und Arien zusammengestellt, welches ein besonderer Genuss für Aug und Ohr zu werden verspricht.</w:t>
                            </w:r>
                          </w:p>
                          <w:p w:rsidR="00275192" w:rsidRPr="00EC3E17" w:rsidRDefault="00275192" w:rsidP="0027519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Begleitet werden die beiden Solisten von Jasmine Vollmer auf der Harfe und Beat Dähler am Flügel.</w:t>
                            </w:r>
                          </w:p>
                          <w:p w:rsidR="00275192" w:rsidRDefault="00275192" w:rsidP="00275192">
                            <w:pPr>
                              <w:pStyle w:val="-RckseiteFliesstext"/>
                              <w:ind w:left="0"/>
                            </w:pPr>
                            <w:r>
                              <w:t>Lassen Sie sich von den Swiss Tenors verzaubern und geniessen Sie den musikalischen Auftakt in die Adventszeit.</w:t>
                            </w:r>
                          </w:p>
                          <w:p w:rsidR="00275192" w:rsidRDefault="00275192" w:rsidP="00275192">
                            <w:pPr>
                              <w:pStyle w:val="-RckseiteFliesstext"/>
                              <w:ind w:left="0"/>
                            </w:pPr>
                            <w:r>
                              <w:t xml:space="preserve">Aufgrund der aktuellen Lage ist eine Anmeldung mit Name, </w:t>
                            </w:r>
                            <w:r>
                              <w:br/>
                              <w:t>Adresse und Telefonnummer zwingend erforderlich:</w:t>
                            </w:r>
                          </w:p>
                          <w:p w:rsidR="00275192" w:rsidRDefault="00825376" w:rsidP="00275192">
                            <w:pPr>
                              <w:pStyle w:val="-RckseiteFliesstext"/>
                              <w:ind w:left="0"/>
                            </w:pPr>
                            <w:hyperlink r:id="rId9" w:history="1">
                              <w:r w:rsidR="00275192" w:rsidRPr="00275192">
                                <w:rPr>
                                  <w:rStyle w:val="Hyperlink"/>
                                  <w:color w:val="auto"/>
                                  <w:u w:val="none"/>
                                </w:rPr>
                                <w:t>jasmine.vollmer@ref-zollikon.ch</w:t>
                              </w:r>
                            </w:hyperlink>
                            <w:r w:rsidR="00275192" w:rsidRPr="00275192">
                              <w:t xml:space="preserve"> o</w:t>
                            </w:r>
                            <w:r w:rsidR="00275192">
                              <w:t>der 076 425 41 45</w:t>
                            </w:r>
                          </w:p>
                          <w:p w:rsidR="00E474AF" w:rsidRDefault="00E474AF" w:rsidP="00D755F5">
                            <w:pPr>
                              <w:pStyle w:val="-RckseiteFliesstex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B8DB6" id="Textfeld 2" o:spid="_x0000_s1030" type="#_x0000_t202" style="position:absolute;margin-left:59.75pt;margin-top:99.25pt;width:311.8pt;height:481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" fillcolor="white [3212]" stroked="f">
                <v:textbox>
                  <w:txbxContent>
                    <w:p w:rsidR="00275192" w:rsidRPr="00275192" w:rsidRDefault="00275192" w:rsidP="00275192">
                      <w:pPr>
                        <w:pStyle w:val="-RckseiteUntertitel"/>
                        <w:ind w:left="0"/>
                        <w:rPr>
                          <w:b/>
                        </w:rPr>
                      </w:pPr>
                      <w:r w:rsidRPr="00275192">
                        <w:rPr>
                          <w:b/>
                        </w:rPr>
                        <w:t xml:space="preserve">Konzert zum 1. Advent </w:t>
                      </w:r>
                    </w:p>
                    <w:p w:rsidR="00275192" w:rsidRPr="00275192" w:rsidRDefault="00275192" w:rsidP="00275192">
                      <w:pPr>
                        <w:pStyle w:val="-RckseiteUntertitel"/>
                        <w:ind w:left="0"/>
                        <w:rPr>
                          <w:b/>
                        </w:rPr>
                      </w:pPr>
                      <w:r w:rsidRPr="00275192">
                        <w:rPr>
                          <w:b/>
                        </w:rPr>
                        <w:t>mit den bekannten Swiss Tenors</w:t>
                      </w:r>
                    </w:p>
                    <w:p w:rsidR="00275192" w:rsidRDefault="00275192" w:rsidP="0027519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</w:pPr>
                    </w:p>
                    <w:p w:rsidR="00275192" w:rsidRDefault="00275192" w:rsidP="0027519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 xml:space="preserve">Enrico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Orlandi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 xml:space="preserve"> und Andri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Calonder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 xml:space="preserve"> sind live-Vokalkünstler der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gehobenen Klasse mit dem besonderen Etwas – charmant, witzig und cool. Mit einer Vielfalt von Programmen und einem inter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-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 xml:space="preserve">nationalen Repertoire, mit ihren Stimmen, die unter die Haut gehen und mit charismatischer Präsenz konnten die beiden schon so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manches Publikum begeistern. Für das Zolliker Konzert haben sie extra ein vielfältiges Programm mit Liedern und Arien zusammengestellt, welches ein besonderer Genuss für Aug und Ohr zu werden verspricht.</w:t>
                      </w:r>
                    </w:p>
                    <w:p w:rsidR="00275192" w:rsidRPr="00EC3E17" w:rsidRDefault="00275192" w:rsidP="0027519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Begleitet werden die beiden Solisten von Jasmine Vollmer auf der Harfe und Beat Dähler am Flügel.</w:t>
                      </w:r>
                    </w:p>
                    <w:p w:rsidR="00275192" w:rsidRDefault="00275192" w:rsidP="00275192">
                      <w:pPr>
                        <w:pStyle w:val="-RckseiteFliesstext"/>
                        <w:ind w:left="0"/>
                      </w:pPr>
                      <w:r>
                        <w:t>Lassen Sie sich von den Swiss Tenors verzaubern und geniessen Sie den musikalischen Auftakt in die Adventszeit.</w:t>
                      </w:r>
                    </w:p>
                    <w:p w:rsidR="00275192" w:rsidRDefault="00275192" w:rsidP="00275192">
                      <w:pPr>
                        <w:pStyle w:val="-RckseiteFliesstext"/>
                        <w:ind w:left="0"/>
                      </w:pPr>
                      <w:r>
                        <w:t xml:space="preserve">Aufgrund der aktuellen Lage ist eine Anmeldung mit Name, </w:t>
                      </w:r>
                      <w:r>
                        <w:br/>
                      </w:r>
                      <w:r>
                        <w:t>Adresse und Telefonnummer zwingend erforderlich:</w:t>
                      </w:r>
                    </w:p>
                    <w:p w:rsidR="00275192" w:rsidRDefault="00275192" w:rsidP="00275192">
                      <w:pPr>
                        <w:pStyle w:val="-RckseiteFliesstext"/>
                        <w:ind w:left="0"/>
                      </w:pPr>
                      <w:hyperlink r:id="rId10" w:history="1">
                        <w:r w:rsidRPr="00275192">
                          <w:rPr>
                            <w:rStyle w:val="Hyperlink"/>
                            <w:color w:val="auto"/>
                            <w:u w:val="none"/>
                          </w:rPr>
                          <w:t>jasmine.vollmer@ref-zollikon.ch</w:t>
                        </w:r>
                      </w:hyperlink>
                      <w:r w:rsidRPr="00275192">
                        <w:t xml:space="preserve"> o</w:t>
                      </w:r>
                      <w:r>
                        <w:t>der 076 425 41 45</w:t>
                      </w:r>
                    </w:p>
                    <w:p w:rsidR="00E474AF" w:rsidRDefault="00E474AF" w:rsidP="00D755F5">
                      <w:pPr>
                        <w:pStyle w:val="-RckseiteFliess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0211D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5C7669" wp14:editId="34379028">
                <wp:simplePos x="0" y="0"/>
                <wp:positionH relativeFrom="page">
                  <wp:posOffset>6146496</wp:posOffset>
                </wp:positionH>
                <wp:positionV relativeFrom="page">
                  <wp:posOffset>1260475</wp:posOffset>
                </wp:positionV>
                <wp:extent cx="3960000" cy="6120000"/>
                <wp:effectExtent l="0" t="0" r="254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0000" cy="61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5192" w:rsidRPr="00275192" w:rsidRDefault="00275192" w:rsidP="00275192">
                            <w:pPr>
                              <w:pStyle w:val="-RckseiteUntertitel"/>
                              <w:ind w:left="0"/>
                              <w:rPr>
                                <w:b/>
                              </w:rPr>
                            </w:pPr>
                            <w:r w:rsidRPr="00275192">
                              <w:rPr>
                                <w:b/>
                              </w:rPr>
                              <w:t xml:space="preserve">Konzert zum 1. Advent </w:t>
                            </w:r>
                          </w:p>
                          <w:p w:rsidR="00275192" w:rsidRPr="00275192" w:rsidRDefault="00275192" w:rsidP="00275192">
                            <w:pPr>
                              <w:pStyle w:val="-RckseiteUntertitel"/>
                              <w:ind w:left="0"/>
                              <w:rPr>
                                <w:b/>
                              </w:rPr>
                            </w:pPr>
                            <w:r w:rsidRPr="00275192">
                              <w:rPr>
                                <w:b/>
                              </w:rPr>
                              <w:t>mit den bekannten Swiss Tenors</w:t>
                            </w:r>
                          </w:p>
                          <w:p w:rsidR="00275192" w:rsidRDefault="00275192" w:rsidP="0027519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:rsidR="00275192" w:rsidRDefault="00275192" w:rsidP="0027519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 xml:space="preserve">Enrico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Orlandi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 xml:space="preserve"> und Andri Calonder sind live-Vokalkünstler der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br/>
                              <w:t>gehobenen Klasse mit dem besonderen Etwas – charmant, witzig und cool. Mit einer Vielfalt von Programmen und einem inter-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br/>
                              <w:t xml:space="preserve">nationalen Repertoire, mit ihren Stimmen, die unter die Haut gehen und mit charismatischer Präsenz konnten die beiden schon so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br/>
                              <w:t>manches Publikum begeistern. Für das Zolliker Konzert haben sie extra ein vielfältiges Programm mit Liedern und Arien zusammengestellt, welches ein besonderer Genuss für Aug und Ohr zu werden verspricht.</w:t>
                            </w:r>
                          </w:p>
                          <w:p w:rsidR="00275192" w:rsidRPr="00EC3E17" w:rsidRDefault="00275192" w:rsidP="0027519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Begleitet werden die beiden Solisten von Jasmine Vollmer auf der Harfe und Beat Dähler am Flügel.</w:t>
                            </w:r>
                          </w:p>
                          <w:p w:rsidR="00275192" w:rsidRDefault="00275192" w:rsidP="00275192">
                            <w:pPr>
                              <w:pStyle w:val="-RckseiteFliesstext"/>
                              <w:ind w:left="0"/>
                            </w:pPr>
                            <w:r>
                              <w:t>Lassen Sie sich von den Swiss Tenors verzaubern und geniessen Sie den musikalischen Auftakt in die Adventszeit.</w:t>
                            </w:r>
                          </w:p>
                          <w:p w:rsidR="00275192" w:rsidRDefault="00275192" w:rsidP="00275192">
                            <w:pPr>
                              <w:pStyle w:val="-RckseiteFliesstext"/>
                              <w:ind w:left="0"/>
                            </w:pPr>
                            <w:r>
                              <w:t xml:space="preserve">Aufgrund der aktuellen Lage ist eine Anmeldung mit Name, </w:t>
                            </w:r>
                            <w:r>
                              <w:br/>
                              <w:t>Adresse und Telefonnummer zwingend erforderlich:</w:t>
                            </w:r>
                          </w:p>
                          <w:p w:rsidR="00275192" w:rsidRDefault="00825376" w:rsidP="00275192">
                            <w:pPr>
                              <w:pStyle w:val="-RckseiteFliesstext"/>
                              <w:ind w:left="0"/>
                            </w:pPr>
                            <w:hyperlink r:id="rId11" w:history="1">
                              <w:r w:rsidR="00275192" w:rsidRPr="00275192">
                                <w:rPr>
                                  <w:rStyle w:val="Hyperlink"/>
                                  <w:color w:val="auto"/>
                                  <w:u w:val="none"/>
                                </w:rPr>
                                <w:t>jasmine.vollmer@ref-zollikon.ch</w:t>
                              </w:r>
                            </w:hyperlink>
                            <w:r w:rsidR="00275192" w:rsidRPr="00275192">
                              <w:t xml:space="preserve"> o</w:t>
                            </w:r>
                            <w:r w:rsidR="00275192">
                              <w:t>der 076 425 41 45</w:t>
                            </w:r>
                          </w:p>
                          <w:p w:rsidR="00E474AF" w:rsidRDefault="00E474AF" w:rsidP="003C12C7">
                            <w:pPr>
                              <w:pStyle w:val="-RckseiteFliesstex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C7669" id="_x0000_s1031" type="#_x0000_t202" style="position:absolute;margin-left:484pt;margin-top:99.25pt;width:311.8pt;height:481.9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" stroked="f">
                <v:textbox>
                  <w:txbxContent>
                    <w:p w:rsidR="00275192" w:rsidRPr="00275192" w:rsidRDefault="00275192" w:rsidP="00275192">
                      <w:pPr>
                        <w:pStyle w:val="-RckseiteUntertitel"/>
                        <w:ind w:left="0"/>
                        <w:rPr>
                          <w:b/>
                        </w:rPr>
                      </w:pPr>
                      <w:r w:rsidRPr="00275192">
                        <w:rPr>
                          <w:b/>
                        </w:rPr>
                        <w:t xml:space="preserve">Konzert zum 1. Advent </w:t>
                      </w:r>
                    </w:p>
                    <w:p w:rsidR="00275192" w:rsidRPr="00275192" w:rsidRDefault="00275192" w:rsidP="00275192">
                      <w:pPr>
                        <w:pStyle w:val="-RckseiteUntertitel"/>
                        <w:ind w:left="0"/>
                        <w:rPr>
                          <w:b/>
                        </w:rPr>
                      </w:pPr>
                      <w:r w:rsidRPr="00275192">
                        <w:rPr>
                          <w:b/>
                        </w:rPr>
                        <w:t>mit den bekannten Swiss Tenors</w:t>
                      </w:r>
                    </w:p>
                    <w:p w:rsidR="00275192" w:rsidRDefault="00275192" w:rsidP="0027519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</w:pPr>
                    </w:p>
                    <w:p w:rsidR="00275192" w:rsidRDefault="00275192" w:rsidP="0027519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 xml:space="preserve">Enrico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Orlandi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 xml:space="preserve"> und Andri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Calonder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 xml:space="preserve"> sind live-Vokalkünstler der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br/>
                        <w:t>gehobenen Klasse mit dem besonderen Etwas – charmant, witzig und cool. Mit einer Vielfalt von Programmen und einem inter-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br/>
                        <w:t xml:space="preserve">nationalen Repertoire, mit ihren Stimmen, die unter die Haut gehen und mit charismatischer Präsenz konnten die beiden schon so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br/>
                        <w:t>manches Publikum begeistern. Für das Zolliker Konzert haben sie extra ein vielfältiges Programm mit Liedern und Arien zusammengestellt, welches ein besonderer Genuss für Aug und Ohr zu werden verspricht.</w:t>
                      </w:r>
                    </w:p>
                    <w:p w:rsidR="00275192" w:rsidRPr="00EC3E17" w:rsidRDefault="00275192" w:rsidP="0027519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Begleitet werden die beiden Solisten von Jasmine Vollmer auf der Harfe und Beat Dähler am Flügel.</w:t>
                      </w:r>
                    </w:p>
                    <w:p w:rsidR="00275192" w:rsidRDefault="00275192" w:rsidP="00275192">
                      <w:pPr>
                        <w:pStyle w:val="-RckseiteFliesstext"/>
                        <w:ind w:left="0"/>
                      </w:pPr>
                      <w:r>
                        <w:t>Lassen Sie sich von den Swiss Tenors verzaubern und geniessen Sie den musikalischen Auftakt in die Adventszeit.</w:t>
                      </w:r>
                    </w:p>
                    <w:p w:rsidR="00275192" w:rsidRDefault="00275192" w:rsidP="00275192">
                      <w:pPr>
                        <w:pStyle w:val="-RckseiteFliesstext"/>
                        <w:ind w:left="0"/>
                      </w:pPr>
                      <w:r>
                        <w:t xml:space="preserve">Aufgrund der aktuellen Lage ist eine Anmeldung mit Name, </w:t>
                      </w:r>
                      <w:r>
                        <w:br/>
                        <w:t>Adresse und Telefonnummer zwingend erforderlich:</w:t>
                      </w:r>
                    </w:p>
                    <w:p w:rsidR="00275192" w:rsidRDefault="00275192" w:rsidP="00275192">
                      <w:pPr>
                        <w:pStyle w:val="-RckseiteFliesstext"/>
                        <w:ind w:left="0"/>
                      </w:pPr>
                      <w:hyperlink r:id="rId12" w:history="1">
                        <w:r w:rsidRPr="00275192">
                          <w:rPr>
                            <w:rStyle w:val="Hyperlink"/>
                            <w:color w:val="auto"/>
                            <w:u w:val="none"/>
                          </w:rPr>
                          <w:t>jasmine.vollmer@ref-zollikon.ch</w:t>
                        </w:r>
                      </w:hyperlink>
                      <w:r w:rsidRPr="00275192">
                        <w:t xml:space="preserve"> o</w:t>
                      </w:r>
                      <w:r>
                        <w:t>der 076 425 41 45</w:t>
                      </w:r>
                    </w:p>
                    <w:p w:rsidR="00E474AF" w:rsidRDefault="00E474AF" w:rsidP="003C12C7">
                      <w:pPr>
                        <w:pStyle w:val="-RckseiteFliess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D00CDB" w:rsidRPr="00D755F5" w:rsidSect="0087796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40" w:h="11907" w:orient="landscape" w:code="9"/>
      <w:pgMar w:top="2410" w:right="1134" w:bottom="284" w:left="1134" w:header="709" w:footer="0" w:gutter="0"/>
      <w:cols w:num="2" w:space="158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25376" w:rsidRDefault="00825376" w:rsidP="00606861">
      <w:pPr>
        <w:spacing w:after="0" w:line="240" w:lineRule="auto"/>
      </w:pPr>
      <w:r>
        <w:separator/>
      </w:r>
    </w:p>
  </w:endnote>
  <w:endnote w:type="continuationSeparator" w:id="0">
    <w:p w:rsidR="00825376" w:rsidRDefault="00825376" w:rsidP="006068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A2830" w:rsidRDefault="00FA283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A2830" w:rsidRDefault="00FA283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A2830" w:rsidRDefault="00FA283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25376" w:rsidRDefault="00825376" w:rsidP="00606861">
      <w:pPr>
        <w:spacing w:after="0" w:line="240" w:lineRule="auto"/>
      </w:pPr>
      <w:r>
        <w:separator/>
      </w:r>
    </w:p>
  </w:footnote>
  <w:footnote w:type="continuationSeparator" w:id="0">
    <w:p w:rsidR="00825376" w:rsidRDefault="00825376" w:rsidP="006068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A2830" w:rsidRDefault="00FA283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474AF" w:rsidRDefault="005957CF" w:rsidP="00FE769F">
    <w:pPr>
      <w:tabs>
        <w:tab w:val="right" w:pos="7797"/>
      </w:tabs>
    </w:pPr>
    <w:r>
      <w:rPr>
        <w:noProof/>
        <w:lang w:val="de-CH" w:eastAsia="de-CH"/>
      </w:rPr>
      <w:drawing>
        <wp:anchor distT="0" distB="0" distL="114300" distR="114300" simplePos="0" relativeHeight="251671552" behindDoc="0" locked="1" layoutInCell="1" allowOverlap="1" wp14:anchorId="52E13B75" wp14:editId="25B2DBE9">
          <wp:simplePos x="0" y="0"/>
          <wp:positionH relativeFrom="page">
            <wp:posOffset>5674995</wp:posOffset>
          </wp:positionH>
          <wp:positionV relativeFrom="page">
            <wp:posOffset>328930</wp:posOffset>
          </wp:positionV>
          <wp:extent cx="2259965" cy="564515"/>
          <wp:effectExtent l="0" t="0" r="0" b="0"/>
          <wp:wrapNone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llisellen_RGB_6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9965" cy="564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CH" w:eastAsia="de-CH"/>
      </w:rPr>
      <w:drawing>
        <wp:anchor distT="0" distB="0" distL="114300" distR="114300" simplePos="0" relativeHeight="251669504" behindDoc="0" locked="1" layoutInCell="1" allowOverlap="1" wp14:anchorId="1939358E" wp14:editId="42C83EE9">
          <wp:simplePos x="0" y="0"/>
          <wp:positionH relativeFrom="page">
            <wp:posOffset>328930</wp:posOffset>
          </wp:positionH>
          <wp:positionV relativeFrom="page">
            <wp:posOffset>328930</wp:posOffset>
          </wp:positionV>
          <wp:extent cx="2259965" cy="564515"/>
          <wp:effectExtent l="0" t="0" r="0" b="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llisellen_RGB_6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9965" cy="564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C270C" w:rsidRDefault="005957CF">
    <w:pPr>
      <w:pStyle w:val="Kopfzeile"/>
    </w:pPr>
    <w:r>
      <w:rPr>
        <w:noProof/>
        <w:lang w:val="de-CH" w:eastAsia="de-CH"/>
      </w:rPr>
      <w:drawing>
        <wp:anchor distT="0" distB="0" distL="114300" distR="114300" simplePos="0" relativeHeight="251667456" behindDoc="0" locked="1" layoutInCell="1" allowOverlap="1" wp14:anchorId="3173882F" wp14:editId="383C3EE7">
          <wp:simplePos x="0" y="0"/>
          <wp:positionH relativeFrom="page">
            <wp:posOffset>5674995</wp:posOffset>
          </wp:positionH>
          <wp:positionV relativeFrom="page">
            <wp:posOffset>328930</wp:posOffset>
          </wp:positionV>
          <wp:extent cx="2303145" cy="575310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llisellen_RGB_6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3145" cy="575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CH" w:eastAsia="de-CH"/>
      </w:rPr>
      <w:drawing>
        <wp:anchor distT="0" distB="0" distL="114300" distR="114300" simplePos="0" relativeHeight="251665408" behindDoc="0" locked="1" layoutInCell="1" allowOverlap="1" wp14:anchorId="691C590B" wp14:editId="7F90F640">
          <wp:simplePos x="0" y="0"/>
          <wp:positionH relativeFrom="page">
            <wp:posOffset>328930</wp:posOffset>
          </wp:positionH>
          <wp:positionV relativeFrom="page">
            <wp:posOffset>328930</wp:posOffset>
          </wp:positionV>
          <wp:extent cx="2303145" cy="575310"/>
          <wp:effectExtent l="0" t="0" r="0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llisellen_RGB_6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3145" cy="575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0"/>
    <w:multiLevelType w:val="singleLevel"/>
    <w:tmpl w:val="0DD4C75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ABA432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85F6BBB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5270EA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070466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7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autoHyphenation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 style="mso-wrap-style:none;mso-width-percent:400;mso-width-relative:margin;mso-height-relative:margin" fillcolor="white" stroke="f">
      <v:fill color="white"/>
      <v:stroke on="f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5192"/>
    <w:rsid w:val="00052B44"/>
    <w:rsid w:val="00057CB7"/>
    <w:rsid w:val="00070B2D"/>
    <w:rsid w:val="000B630B"/>
    <w:rsid w:val="00107BA8"/>
    <w:rsid w:val="00130BC9"/>
    <w:rsid w:val="001447C6"/>
    <w:rsid w:val="00177787"/>
    <w:rsid w:val="00182670"/>
    <w:rsid w:val="00190314"/>
    <w:rsid w:val="00197D0C"/>
    <w:rsid w:val="001A0718"/>
    <w:rsid w:val="001A5E91"/>
    <w:rsid w:val="001D4F7D"/>
    <w:rsid w:val="001F0D3C"/>
    <w:rsid w:val="00200632"/>
    <w:rsid w:val="002054C8"/>
    <w:rsid w:val="002217C7"/>
    <w:rsid w:val="002463A4"/>
    <w:rsid w:val="00275192"/>
    <w:rsid w:val="002B54DC"/>
    <w:rsid w:val="00317A06"/>
    <w:rsid w:val="0038283C"/>
    <w:rsid w:val="003C12C7"/>
    <w:rsid w:val="003D6749"/>
    <w:rsid w:val="003F7FCF"/>
    <w:rsid w:val="00455699"/>
    <w:rsid w:val="00462D55"/>
    <w:rsid w:val="004B0E96"/>
    <w:rsid w:val="004C444A"/>
    <w:rsid w:val="004F25F6"/>
    <w:rsid w:val="005042DD"/>
    <w:rsid w:val="00511DC2"/>
    <w:rsid w:val="005266A7"/>
    <w:rsid w:val="00536695"/>
    <w:rsid w:val="0059401C"/>
    <w:rsid w:val="005957CF"/>
    <w:rsid w:val="005B296E"/>
    <w:rsid w:val="005B536F"/>
    <w:rsid w:val="005C270C"/>
    <w:rsid w:val="00606861"/>
    <w:rsid w:val="00696BF5"/>
    <w:rsid w:val="006A56A7"/>
    <w:rsid w:val="006B1021"/>
    <w:rsid w:val="006C4247"/>
    <w:rsid w:val="006D5185"/>
    <w:rsid w:val="006F151F"/>
    <w:rsid w:val="00712343"/>
    <w:rsid w:val="00742182"/>
    <w:rsid w:val="00747F2C"/>
    <w:rsid w:val="007F1568"/>
    <w:rsid w:val="008043FD"/>
    <w:rsid w:val="0081492A"/>
    <w:rsid w:val="00814B76"/>
    <w:rsid w:val="00825376"/>
    <w:rsid w:val="008266F6"/>
    <w:rsid w:val="00852D8B"/>
    <w:rsid w:val="00874116"/>
    <w:rsid w:val="0087796D"/>
    <w:rsid w:val="008E6ABB"/>
    <w:rsid w:val="00904059"/>
    <w:rsid w:val="009422DC"/>
    <w:rsid w:val="009433D6"/>
    <w:rsid w:val="00944FDF"/>
    <w:rsid w:val="00991F1F"/>
    <w:rsid w:val="009946BD"/>
    <w:rsid w:val="009F73C1"/>
    <w:rsid w:val="00A0211D"/>
    <w:rsid w:val="00A60AD6"/>
    <w:rsid w:val="00AB08D1"/>
    <w:rsid w:val="00AC473A"/>
    <w:rsid w:val="00AD45C9"/>
    <w:rsid w:val="00AF1AE1"/>
    <w:rsid w:val="00B2251A"/>
    <w:rsid w:val="00B25A12"/>
    <w:rsid w:val="00BC5733"/>
    <w:rsid w:val="00BE4547"/>
    <w:rsid w:val="00CA4B33"/>
    <w:rsid w:val="00CE696B"/>
    <w:rsid w:val="00CF0229"/>
    <w:rsid w:val="00CF579C"/>
    <w:rsid w:val="00CF7631"/>
    <w:rsid w:val="00D00CDB"/>
    <w:rsid w:val="00D11A79"/>
    <w:rsid w:val="00D179F6"/>
    <w:rsid w:val="00D47F25"/>
    <w:rsid w:val="00D755F5"/>
    <w:rsid w:val="00D8146B"/>
    <w:rsid w:val="00D869A2"/>
    <w:rsid w:val="00DC0B61"/>
    <w:rsid w:val="00DD1457"/>
    <w:rsid w:val="00DF4470"/>
    <w:rsid w:val="00E474AF"/>
    <w:rsid w:val="00E610C0"/>
    <w:rsid w:val="00E753BF"/>
    <w:rsid w:val="00E96821"/>
    <w:rsid w:val="00ED0A45"/>
    <w:rsid w:val="00F0224E"/>
    <w:rsid w:val="00F04959"/>
    <w:rsid w:val="00F12D36"/>
    <w:rsid w:val="00F41F4A"/>
    <w:rsid w:val="00F8447C"/>
    <w:rsid w:val="00FA2830"/>
    <w:rsid w:val="00FE5F5F"/>
    <w:rsid w:val="00FE7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style="mso-wrap-style:none;mso-width-percent:400;mso-width-relative:margin;mso-height-relative:margin" fillcolor="white" stroke="f">
      <v:fill color="white"/>
      <v:stroke on="f"/>
      <v:textbox inset="0,0,0,0"/>
    </o:shapedefaults>
    <o:shapelayout v:ext="edit">
      <o:idmap v:ext="edit" data="1"/>
    </o:shapelayout>
  </w:shapeDefaults>
  <w:decimalSymbol w:val="."/>
  <w:listSeparator w:val=";"/>
  <w15:docId w15:val="{40AA5479-2243-4B3B-80D8-384F993AA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E96821"/>
    <w:pPr>
      <w:spacing w:after="200" w:line="276" w:lineRule="auto"/>
    </w:pPr>
    <w:rPr>
      <w:sz w:val="22"/>
      <w:szCs w:val="22"/>
      <w:lang w:val="en-US" w:eastAsia="en-US"/>
    </w:rPr>
  </w:style>
  <w:style w:type="paragraph" w:styleId="berschrift1">
    <w:name w:val="heading 1"/>
    <w:basedOn w:val="Standard"/>
    <w:next w:val="Standard"/>
    <w:link w:val="berschrift1Zchn"/>
    <w:uiPriority w:val="9"/>
    <w:rsid w:val="00B25A1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-FrontTitelfett">
    <w:name w:val="- Front Titel fett"/>
    <w:basedOn w:val="-FrontTitel"/>
    <w:rsid w:val="00E96821"/>
    <w:rPr>
      <w:b/>
    </w:rPr>
  </w:style>
  <w:style w:type="paragraph" w:customStyle="1" w:styleId="-RcksteiteTitelfett">
    <w:name w:val="- Rücksteite Titel fett"/>
    <w:basedOn w:val="Standard"/>
    <w:rsid w:val="000B630B"/>
    <w:pPr>
      <w:spacing w:after="0" w:line="240" w:lineRule="auto"/>
      <w:ind w:left="-57" w:right="57"/>
      <w:contextualSpacing/>
    </w:pPr>
    <w:rPr>
      <w:rFonts w:ascii="Arial" w:hAnsi="Arial" w:cs="Arial"/>
      <w:b/>
      <w:color w:val="0079BC"/>
      <w:sz w:val="60"/>
      <w:szCs w:val="60"/>
      <w:lang w:val="de-CH"/>
    </w:rPr>
  </w:style>
  <w:style w:type="paragraph" w:customStyle="1" w:styleId="-RckseiteTitel">
    <w:name w:val="- Rückseite Titel"/>
    <w:basedOn w:val="-RcksteiteTitelfett"/>
    <w:rsid w:val="000B630B"/>
    <w:rPr>
      <w:b w:val="0"/>
    </w:rPr>
  </w:style>
  <w:style w:type="paragraph" w:customStyle="1" w:styleId="-RckseiteUntertitel">
    <w:name w:val="- Rückseite Untertitel"/>
    <w:basedOn w:val="Standard"/>
    <w:rsid w:val="003C12C7"/>
    <w:pPr>
      <w:spacing w:before="360" w:after="60" w:line="240" w:lineRule="auto"/>
      <w:ind w:left="-57" w:right="57"/>
      <w:contextualSpacing/>
    </w:pPr>
    <w:rPr>
      <w:rFonts w:ascii="Arial" w:hAnsi="Arial" w:cs="Arial"/>
      <w:color w:val="0079BC"/>
      <w:sz w:val="32"/>
      <w:szCs w:val="32"/>
      <w:lang w:val="de-CH"/>
    </w:rPr>
  </w:style>
  <w:style w:type="paragraph" w:customStyle="1" w:styleId="-RckseiteFliesstext">
    <w:name w:val="- Rückseite Fliesstext"/>
    <w:basedOn w:val="Standard"/>
    <w:rsid w:val="008043FD"/>
    <w:pPr>
      <w:spacing w:line="240" w:lineRule="exact"/>
      <w:ind w:left="-57" w:right="57"/>
      <w:jc w:val="both"/>
    </w:pPr>
    <w:rPr>
      <w:rFonts w:ascii="Arial" w:hAnsi="Arial" w:cs="Arial"/>
      <w:sz w:val="20"/>
      <w:szCs w:val="20"/>
      <w:lang w:val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55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455699"/>
    <w:rPr>
      <w:rFonts w:ascii="Tahoma" w:hAnsi="Tahoma" w:cs="Tahoma"/>
      <w:sz w:val="16"/>
      <w:szCs w:val="16"/>
    </w:rPr>
  </w:style>
  <w:style w:type="paragraph" w:customStyle="1" w:styleId="-FrontTitel">
    <w:name w:val="- Front Titel"/>
    <w:basedOn w:val="Standard"/>
    <w:next w:val="-FrontTitelfett"/>
    <w:qFormat/>
    <w:rsid w:val="000B630B"/>
    <w:pPr>
      <w:tabs>
        <w:tab w:val="left" w:pos="-709"/>
      </w:tabs>
      <w:spacing w:line="240" w:lineRule="auto"/>
      <w:contextualSpacing/>
    </w:pPr>
    <w:rPr>
      <w:rFonts w:ascii="Arial" w:hAnsi="Arial" w:cs="Arial"/>
      <w:color w:val="FFFFFF"/>
      <w:sz w:val="56"/>
      <w:szCs w:val="56"/>
      <w:lang w:val="de-CH"/>
    </w:rPr>
  </w:style>
  <w:style w:type="paragraph" w:customStyle="1" w:styleId="-FrontUntertitel">
    <w:name w:val="- Front Untertitel"/>
    <w:basedOn w:val="Standard"/>
    <w:qFormat/>
    <w:rsid w:val="000B630B"/>
    <w:pPr>
      <w:tabs>
        <w:tab w:val="left" w:pos="-709"/>
      </w:tabs>
      <w:contextualSpacing/>
    </w:pPr>
    <w:rPr>
      <w:rFonts w:ascii="Arial" w:hAnsi="Arial" w:cs="Arial"/>
      <w:color w:val="FFFFFF"/>
      <w:sz w:val="28"/>
      <w:szCs w:val="28"/>
      <w:lang w:val="de-CH"/>
    </w:rPr>
  </w:style>
  <w:style w:type="paragraph" w:customStyle="1" w:styleId="-FrontKurzinfo">
    <w:name w:val="- Front Kurzinfo"/>
    <w:basedOn w:val="Standard"/>
    <w:qFormat/>
    <w:rsid w:val="000B630B"/>
    <w:pPr>
      <w:tabs>
        <w:tab w:val="left" w:pos="-709"/>
      </w:tabs>
      <w:contextualSpacing/>
    </w:pPr>
    <w:rPr>
      <w:rFonts w:ascii="Arial" w:hAnsi="Arial" w:cs="Arial"/>
      <w:color w:val="FFFFFF"/>
      <w:sz w:val="20"/>
      <w:szCs w:val="20"/>
      <w:lang w:val="de-CH"/>
    </w:rPr>
  </w:style>
  <w:style w:type="character" w:customStyle="1" w:styleId="berschrift1Zchn">
    <w:name w:val="Überschrift 1 Zchn"/>
    <w:link w:val="berschrift1"/>
    <w:uiPriority w:val="9"/>
    <w:rsid w:val="00B25A12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9422D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9422DC"/>
    <w:rPr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9422D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9422DC"/>
    <w:rPr>
      <w:sz w:val="22"/>
      <w:szCs w:val="22"/>
    </w:rPr>
  </w:style>
  <w:style w:type="paragraph" w:customStyle="1" w:styleId="-Webadresse">
    <w:name w:val="- Webadresse"/>
    <w:basedOn w:val="Standard"/>
    <w:rsid w:val="00536695"/>
    <w:pPr>
      <w:jc w:val="right"/>
    </w:pPr>
    <w:rPr>
      <w:rFonts w:ascii="Arial" w:hAnsi="Arial" w:cs="Arial"/>
      <w:b/>
      <w:color w:val="0079BC"/>
      <w:sz w:val="18"/>
      <w:szCs w:val="18"/>
    </w:rPr>
  </w:style>
  <w:style w:type="paragraph" w:customStyle="1" w:styleId="-Titelfett">
    <w:name w:val="- Titel fett"/>
    <w:basedOn w:val="Standard"/>
    <w:rsid w:val="00275192"/>
    <w:pPr>
      <w:tabs>
        <w:tab w:val="left" w:pos="567"/>
      </w:tabs>
      <w:spacing w:after="0" w:line="240" w:lineRule="auto"/>
      <w:contextualSpacing/>
    </w:pPr>
    <w:rPr>
      <w:rFonts w:ascii="Arial" w:eastAsia="Times New Roman" w:hAnsi="Arial" w:cs="Arial"/>
      <w:b/>
      <w:color w:val="FFFFFF"/>
      <w:sz w:val="80"/>
      <w:szCs w:val="80"/>
      <w:lang w:val="de-CH" w:eastAsia="de-DE"/>
    </w:rPr>
  </w:style>
  <w:style w:type="character" w:styleId="Hyperlink">
    <w:name w:val="Hyperlink"/>
    <w:basedOn w:val="Absatz-Standardschriftart"/>
    <w:uiPriority w:val="99"/>
    <w:unhideWhenUsed/>
    <w:rsid w:val="002751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jasmine.vollmer@ref-zollikon.ch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asmine.vollmer@ref-zollikon.ch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jasmine.vollmer@ref-zollikon.ch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jasmine.vollmer@ref-zollikon.ch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_7%20Verwaltung\7_01%20Verwaltung\7_01_2%20Org.,%20B&#252;robetrieb%20allg\_Officevorlagen\Flyer_blau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V:\_7 Verwaltung\7_01 Verwaltung\7_01_2 Org., Bürobetrieb allg\_Officevorlagen\Flyer_blau.dotx</Template>
  <TotalTime>0</TotalTime>
  <Pages>2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Reformierte Medien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Barbara Faigle</dc:creator>
  <cp:lastModifiedBy>Andri Calonder</cp:lastModifiedBy>
  <cp:revision>2</cp:revision>
  <cp:lastPrinted>2011-12-06T14:28:00Z</cp:lastPrinted>
  <dcterms:created xsi:type="dcterms:W3CDTF">2020-11-21T09:06:00Z</dcterms:created>
  <dcterms:modified xsi:type="dcterms:W3CDTF">2020-11-21T09:06:00Z</dcterms:modified>
</cp:coreProperties>
</file>